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B2F" w:rsidRDefault="00CF6405" w:rsidP="008419C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DATA ..…………</w:t>
      </w:r>
    </w:p>
    <w:p w:rsidR="00D037F7" w:rsidRDefault="00745D6F" w:rsidP="008419CE">
      <w:r>
        <w:rPr>
          <w:noProof/>
        </w:rPr>
        <w:drawing>
          <wp:anchor distT="0" distB="0" distL="114300" distR="114300" simplePos="0" relativeHeight="251658752" behindDoc="1" locked="0" layoutInCell="1" allowOverlap="1" wp14:anchorId="65979B0A" wp14:editId="0423CA91">
            <wp:simplePos x="0" y="0"/>
            <wp:positionH relativeFrom="column">
              <wp:posOffset>-2540</wp:posOffset>
            </wp:positionH>
            <wp:positionV relativeFrom="paragraph">
              <wp:posOffset>68580</wp:posOffset>
            </wp:positionV>
            <wp:extent cx="5759026" cy="1184275"/>
            <wp:effectExtent l="0" t="0" r="0" b="0"/>
            <wp:wrapNone/>
            <wp:docPr id="3" name="Obraz 3" descr="fundo-cor-dourada-our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ndo-cor-dourada-ouro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9026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5BB" w:rsidRPr="004F2A85" w:rsidRDefault="00745D6F" w:rsidP="00745D6F">
      <w:pPr>
        <w:spacing w:after="120" w:line="0" w:lineRule="atLeast"/>
        <w:ind w:left="708"/>
        <w:jc w:val="center"/>
        <w:rPr>
          <w:rFonts w:ascii="Century Gothic" w:eastAsia="Century Gothic" w:hAnsi="Century Gothic" w:cs="Century Gothic"/>
          <w:b/>
          <w:bCs/>
          <w:sz w:val="36"/>
          <w:szCs w:val="36"/>
        </w:rPr>
      </w:pPr>
      <w:r>
        <w:br/>
      </w:r>
      <w:r w:rsidR="002335BB" w:rsidRPr="004F2A85">
        <w:rPr>
          <w:rFonts w:ascii="Century Gothic" w:eastAsia="Century Gothic" w:hAnsi="Century Gothic" w:cs="Century Gothic"/>
          <w:b/>
          <w:bCs/>
          <w:sz w:val="36"/>
          <w:szCs w:val="36"/>
        </w:rPr>
        <w:t>FORMULARZ ZAMÓWIENIA</w:t>
      </w:r>
    </w:p>
    <w:p w:rsidR="00FA7167" w:rsidRPr="004F2A85" w:rsidRDefault="002335BB" w:rsidP="00745D6F">
      <w:pPr>
        <w:spacing w:after="120" w:line="0" w:lineRule="atLeast"/>
        <w:jc w:val="center"/>
        <w:rPr>
          <w:rFonts w:ascii="Arial" w:hAnsi="Arial" w:cs="Arial"/>
          <w:b/>
          <w:sz w:val="30"/>
          <w:szCs w:val="30"/>
        </w:rPr>
      </w:pPr>
      <w:r w:rsidRPr="004F2A85">
        <w:rPr>
          <w:rFonts w:ascii="Century Gothic" w:eastAsia="Century Gothic" w:hAnsi="Century Gothic" w:cs="Century Gothic"/>
          <w:b/>
          <w:bCs/>
          <w:sz w:val="36"/>
          <w:szCs w:val="36"/>
        </w:rPr>
        <w:t>WIADERKA OKRĄGŁEGO JENDOOBRZEŻOWEGO</w:t>
      </w:r>
    </w:p>
    <w:p w:rsidR="00D037F7" w:rsidRDefault="00D037F7" w:rsidP="00291DD5">
      <w:pPr>
        <w:jc w:val="center"/>
      </w:pPr>
    </w:p>
    <w:p w:rsidR="003F6567" w:rsidRDefault="0008346F" w:rsidP="00291DD5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b/>
        </w:rPr>
        <w:br/>
      </w:r>
      <w:r w:rsidR="00693C3C" w:rsidRPr="003F6567">
        <w:rPr>
          <w:rFonts w:ascii="Century Gothic" w:hAnsi="Century Gothic"/>
          <w:b/>
        </w:rPr>
        <w:t>ZAMAWIAJĄCY:</w:t>
      </w:r>
    </w:p>
    <w:p w:rsidR="0041595B" w:rsidRPr="004F2A85" w:rsidRDefault="004F2A85" w:rsidP="00291DD5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br/>
        <w:t>…………………………….</w:t>
      </w:r>
      <w:r w:rsidR="006072B3">
        <w:rPr>
          <w:rFonts w:ascii="Century Gothic" w:hAnsi="Century Gothic"/>
        </w:rPr>
        <w:br/>
      </w:r>
    </w:p>
    <w:tbl>
      <w:tblPr>
        <w:tblStyle w:val="Tabela-Siatka"/>
        <w:tblW w:w="0" w:type="auto"/>
        <w:tblInd w:w="959" w:type="dxa"/>
        <w:tblLook w:val="04A0" w:firstRow="1" w:lastRow="0" w:firstColumn="1" w:lastColumn="0" w:noHBand="0" w:noVBand="1"/>
      </w:tblPr>
      <w:tblGrid>
        <w:gridCol w:w="3684"/>
        <w:gridCol w:w="4396"/>
      </w:tblGrid>
      <w:tr w:rsidR="00286955" w:rsidTr="00B63C61">
        <w:tc>
          <w:tcPr>
            <w:tcW w:w="3684" w:type="dxa"/>
          </w:tcPr>
          <w:p w:rsidR="00286955" w:rsidRPr="007603AA" w:rsidRDefault="00286955" w:rsidP="006072B3">
            <w:pPr>
              <w:jc w:val="right"/>
              <w:rPr>
                <w:rFonts w:ascii="Century Gothic" w:hAnsi="Century Gothic"/>
                <w:b/>
              </w:rPr>
            </w:pPr>
          </w:p>
          <w:p w:rsidR="00286955" w:rsidRPr="007603AA" w:rsidRDefault="00286955" w:rsidP="00D71406">
            <w:pPr>
              <w:jc w:val="right"/>
              <w:rPr>
                <w:rFonts w:ascii="Century Gothic" w:hAnsi="Century Gothic"/>
                <w:b/>
              </w:rPr>
            </w:pPr>
            <w:r w:rsidRPr="007603AA">
              <w:rPr>
                <w:rFonts w:ascii="Century Gothic" w:hAnsi="Century Gothic"/>
                <w:b/>
              </w:rPr>
              <w:t>ILOŚĆ:</w:t>
            </w:r>
          </w:p>
        </w:tc>
        <w:tc>
          <w:tcPr>
            <w:tcW w:w="4396" w:type="dxa"/>
          </w:tcPr>
          <w:p w:rsidR="00286955" w:rsidRPr="00C75D7A" w:rsidRDefault="00286955" w:rsidP="00D71406">
            <w:pPr>
              <w:jc w:val="right"/>
              <w:rPr>
                <w:rFonts w:ascii="Century Gothic" w:hAnsi="Century Gothic"/>
              </w:rPr>
            </w:pPr>
          </w:p>
          <w:p w:rsidR="006072B3" w:rsidRPr="00C75D7A" w:rsidRDefault="006072B3" w:rsidP="00D71406">
            <w:pPr>
              <w:jc w:val="right"/>
              <w:rPr>
                <w:rFonts w:ascii="Century Gothic" w:hAnsi="Century Gothic"/>
              </w:rPr>
            </w:pPr>
            <w:r w:rsidRPr="00C75D7A">
              <w:rPr>
                <w:rFonts w:ascii="Century Gothic" w:hAnsi="Century Gothic"/>
              </w:rPr>
              <w:t>SZT.</w:t>
            </w:r>
            <w:r w:rsidR="00321CE5">
              <w:rPr>
                <w:rFonts w:ascii="Century Gothic" w:hAnsi="Century Gothic"/>
              </w:rPr>
              <w:t>/PALETA</w:t>
            </w:r>
          </w:p>
        </w:tc>
      </w:tr>
      <w:tr w:rsidR="00286955" w:rsidTr="00B63C61">
        <w:tc>
          <w:tcPr>
            <w:tcW w:w="3684" w:type="dxa"/>
          </w:tcPr>
          <w:p w:rsidR="00286955" w:rsidRPr="007603AA" w:rsidRDefault="00286955" w:rsidP="006072B3">
            <w:pPr>
              <w:jc w:val="right"/>
              <w:rPr>
                <w:rFonts w:ascii="Century Gothic" w:hAnsi="Century Gothic"/>
                <w:b/>
              </w:rPr>
            </w:pPr>
          </w:p>
          <w:p w:rsidR="00286955" w:rsidRPr="007603AA" w:rsidRDefault="00286955" w:rsidP="00D71406">
            <w:pPr>
              <w:jc w:val="right"/>
              <w:rPr>
                <w:rFonts w:ascii="Century Gothic" w:hAnsi="Century Gothic"/>
                <w:b/>
              </w:rPr>
            </w:pPr>
            <w:r w:rsidRPr="007603AA">
              <w:rPr>
                <w:rFonts w:ascii="Century Gothic" w:hAnsi="Century Gothic"/>
                <w:b/>
              </w:rPr>
              <w:t>POJEMNOŚĆ:</w:t>
            </w:r>
          </w:p>
        </w:tc>
        <w:tc>
          <w:tcPr>
            <w:tcW w:w="4396" w:type="dxa"/>
          </w:tcPr>
          <w:p w:rsidR="00286955" w:rsidRPr="00C75D7A" w:rsidRDefault="00286955" w:rsidP="00D71406">
            <w:pPr>
              <w:jc w:val="right"/>
              <w:rPr>
                <w:rFonts w:ascii="Century Gothic" w:hAnsi="Century Gothic"/>
              </w:rPr>
            </w:pPr>
          </w:p>
          <w:p w:rsidR="006072B3" w:rsidRPr="00C75D7A" w:rsidRDefault="006072B3" w:rsidP="00D71406">
            <w:pPr>
              <w:jc w:val="right"/>
              <w:rPr>
                <w:rFonts w:ascii="Century Gothic" w:hAnsi="Century Gothic"/>
              </w:rPr>
            </w:pPr>
            <w:r w:rsidRPr="00C75D7A">
              <w:rPr>
                <w:rFonts w:ascii="Century Gothic" w:hAnsi="Century Gothic"/>
              </w:rPr>
              <w:t>L</w:t>
            </w:r>
          </w:p>
        </w:tc>
      </w:tr>
      <w:tr w:rsidR="00286955" w:rsidTr="00B63C61">
        <w:tc>
          <w:tcPr>
            <w:tcW w:w="3684" w:type="dxa"/>
          </w:tcPr>
          <w:p w:rsidR="00286955" w:rsidRPr="007603AA" w:rsidRDefault="00286955" w:rsidP="006072B3">
            <w:pPr>
              <w:jc w:val="right"/>
              <w:rPr>
                <w:rFonts w:ascii="Century Gothic" w:hAnsi="Century Gothic"/>
                <w:b/>
              </w:rPr>
            </w:pPr>
          </w:p>
          <w:p w:rsidR="00286955" w:rsidRPr="007603AA" w:rsidRDefault="00286955" w:rsidP="00D71406">
            <w:pPr>
              <w:jc w:val="right"/>
              <w:rPr>
                <w:rFonts w:ascii="Century Gothic" w:hAnsi="Century Gothic"/>
                <w:b/>
              </w:rPr>
            </w:pPr>
            <w:r w:rsidRPr="007603AA">
              <w:rPr>
                <w:rFonts w:ascii="Century Gothic" w:hAnsi="Century Gothic"/>
                <w:b/>
              </w:rPr>
              <w:t>TERMIN DO</w:t>
            </w:r>
            <w:r w:rsidR="00326A0D">
              <w:rPr>
                <w:rFonts w:ascii="Century Gothic" w:hAnsi="Century Gothic"/>
                <w:b/>
              </w:rPr>
              <w:t>STAWY</w:t>
            </w:r>
            <w:r w:rsidRPr="007603AA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4396" w:type="dxa"/>
          </w:tcPr>
          <w:p w:rsidR="00286955" w:rsidRPr="00C75D7A" w:rsidRDefault="00286955" w:rsidP="00D71406">
            <w:pPr>
              <w:jc w:val="right"/>
              <w:rPr>
                <w:rFonts w:ascii="Century Gothic" w:hAnsi="Century Gothic"/>
              </w:rPr>
            </w:pPr>
          </w:p>
          <w:p w:rsidR="006072B3" w:rsidRPr="00C75D7A" w:rsidRDefault="006072B3" w:rsidP="00D71406">
            <w:pPr>
              <w:jc w:val="right"/>
              <w:rPr>
                <w:rFonts w:ascii="Century Gothic" w:hAnsi="Century Gothic"/>
              </w:rPr>
            </w:pPr>
            <w:r w:rsidRPr="00C75D7A">
              <w:rPr>
                <w:rFonts w:ascii="Century Gothic" w:hAnsi="Century Gothic"/>
              </w:rPr>
              <w:t>DD-MM-RRR</w:t>
            </w:r>
          </w:p>
        </w:tc>
      </w:tr>
      <w:tr w:rsidR="006072B3" w:rsidTr="00B63C61">
        <w:tc>
          <w:tcPr>
            <w:tcW w:w="3684" w:type="dxa"/>
          </w:tcPr>
          <w:p w:rsidR="006072B3" w:rsidRPr="007603AA" w:rsidRDefault="006072B3" w:rsidP="006072B3">
            <w:pPr>
              <w:jc w:val="right"/>
              <w:rPr>
                <w:rFonts w:ascii="Century Gothic" w:hAnsi="Century Gothic"/>
                <w:b/>
              </w:rPr>
            </w:pPr>
          </w:p>
          <w:p w:rsidR="006072B3" w:rsidRPr="007603AA" w:rsidRDefault="006072B3" w:rsidP="00D71406">
            <w:pPr>
              <w:jc w:val="right"/>
              <w:rPr>
                <w:rFonts w:ascii="Century Gothic" w:hAnsi="Century Gothic"/>
                <w:b/>
              </w:rPr>
            </w:pPr>
            <w:r w:rsidRPr="007603AA">
              <w:rPr>
                <w:rFonts w:ascii="Century Gothic" w:hAnsi="Century Gothic"/>
                <w:b/>
              </w:rPr>
              <w:t>WIADRO:</w:t>
            </w:r>
          </w:p>
        </w:tc>
        <w:tc>
          <w:tcPr>
            <w:tcW w:w="4396" w:type="dxa"/>
          </w:tcPr>
          <w:p w:rsidR="006072B3" w:rsidRPr="00C75D7A" w:rsidRDefault="006072B3" w:rsidP="00D71406">
            <w:pPr>
              <w:jc w:val="right"/>
              <w:rPr>
                <w:rFonts w:ascii="Century Gothic" w:hAnsi="Century Gothic"/>
              </w:rPr>
            </w:pPr>
          </w:p>
          <w:p w:rsidR="006072B3" w:rsidRPr="00C75D7A" w:rsidRDefault="00D71406" w:rsidP="00D71406">
            <w:pPr>
              <w:jc w:val="right"/>
              <w:rPr>
                <w:rFonts w:ascii="Century Gothic" w:hAnsi="Century Gothic"/>
              </w:rPr>
            </w:pPr>
            <w:r w:rsidRPr="00C75D7A">
              <w:rPr>
                <w:rFonts w:ascii="Century Gothic" w:hAnsi="Century Gothic"/>
              </w:rPr>
              <w:tab/>
              <w:t xml:space="preserve"> TAK/NIE</w:t>
            </w:r>
            <w:r w:rsidR="00642676">
              <w:rPr>
                <w:rFonts w:ascii="Century Gothic" w:hAnsi="Century Gothic"/>
              </w:rPr>
              <w:t>*</w:t>
            </w:r>
          </w:p>
        </w:tc>
      </w:tr>
      <w:tr w:rsidR="00D71406" w:rsidTr="00B63C61">
        <w:tc>
          <w:tcPr>
            <w:tcW w:w="3684" w:type="dxa"/>
          </w:tcPr>
          <w:p w:rsidR="00D71406" w:rsidRPr="007603AA" w:rsidRDefault="00D71406" w:rsidP="006072B3">
            <w:pPr>
              <w:jc w:val="right"/>
              <w:rPr>
                <w:rFonts w:ascii="Century Gothic" w:hAnsi="Century Gothic"/>
                <w:b/>
              </w:rPr>
            </w:pPr>
          </w:p>
          <w:p w:rsidR="00D71406" w:rsidRPr="007603AA" w:rsidRDefault="00D71406" w:rsidP="006072B3">
            <w:pPr>
              <w:jc w:val="right"/>
              <w:rPr>
                <w:rFonts w:ascii="Century Gothic" w:hAnsi="Century Gothic"/>
                <w:b/>
              </w:rPr>
            </w:pPr>
            <w:r w:rsidRPr="007603AA">
              <w:rPr>
                <w:rFonts w:ascii="Century Gothic" w:hAnsi="Century Gothic"/>
                <w:b/>
              </w:rPr>
              <w:t>POKRYWKA:</w:t>
            </w:r>
          </w:p>
        </w:tc>
        <w:tc>
          <w:tcPr>
            <w:tcW w:w="4396" w:type="dxa"/>
          </w:tcPr>
          <w:p w:rsidR="00D71406" w:rsidRPr="00C75D7A" w:rsidRDefault="00D71406" w:rsidP="00D71406">
            <w:pPr>
              <w:jc w:val="right"/>
              <w:rPr>
                <w:rFonts w:ascii="Century Gothic" w:hAnsi="Century Gothic"/>
              </w:rPr>
            </w:pPr>
            <w:r w:rsidRPr="00C75D7A">
              <w:rPr>
                <w:rFonts w:ascii="Century Gothic" w:hAnsi="Century Gothic"/>
              </w:rPr>
              <w:tab/>
            </w:r>
          </w:p>
          <w:p w:rsidR="00D71406" w:rsidRPr="00C75D7A" w:rsidRDefault="00D71406" w:rsidP="00D71406">
            <w:pPr>
              <w:jc w:val="right"/>
              <w:rPr>
                <w:rFonts w:ascii="Century Gothic" w:hAnsi="Century Gothic"/>
              </w:rPr>
            </w:pPr>
            <w:r w:rsidRPr="00C75D7A">
              <w:rPr>
                <w:rFonts w:ascii="Century Gothic" w:hAnsi="Century Gothic"/>
              </w:rPr>
              <w:t xml:space="preserve"> TAK/NIE</w:t>
            </w:r>
            <w:r w:rsidR="00642676">
              <w:rPr>
                <w:rFonts w:ascii="Century Gothic" w:hAnsi="Century Gothic"/>
              </w:rPr>
              <w:t>*</w:t>
            </w:r>
          </w:p>
        </w:tc>
      </w:tr>
      <w:tr w:rsidR="00286955" w:rsidTr="00B63C61">
        <w:tc>
          <w:tcPr>
            <w:tcW w:w="3684" w:type="dxa"/>
          </w:tcPr>
          <w:p w:rsidR="00286955" w:rsidRPr="007603AA" w:rsidRDefault="00286955" w:rsidP="006072B3">
            <w:pPr>
              <w:jc w:val="right"/>
              <w:rPr>
                <w:rFonts w:ascii="Century Gothic" w:hAnsi="Century Gothic"/>
                <w:b/>
              </w:rPr>
            </w:pPr>
          </w:p>
          <w:p w:rsidR="00286955" w:rsidRPr="007603AA" w:rsidRDefault="00286955" w:rsidP="00D71406">
            <w:pPr>
              <w:jc w:val="right"/>
              <w:rPr>
                <w:rFonts w:ascii="Century Gothic" w:hAnsi="Century Gothic"/>
                <w:b/>
              </w:rPr>
            </w:pPr>
            <w:r w:rsidRPr="007603AA">
              <w:rPr>
                <w:rFonts w:ascii="Century Gothic" w:hAnsi="Century Gothic"/>
                <w:b/>
              </w:rPr>
              <w:t xml:space="preserve">BRANŻA SPOŻYWCZA:   </w:t>
            </w:r>
          </w:p>
        </w:tc>
        <w:tc>
          <w:tcPr>
            <w:tcW w:w="4396" w:type="dxa"/>
          </w:tcPr>
          <w:p w:rsidR="00D71406" w:rsidRPr="00C75D7A" w:rsidRDefault="00D71406" w:rsidP="00D71406">
            <w:pPr>
              <w:jc w:val="right"/>
              <w:rPr>
                <w:rFonts w:ascii="Century Gothic" w:hAnsi="Century Gothic"/>
              </w:rPr>
            </w:pPr>
            <w:r w:rsidRPr="00C75D7A">
              <w:rPr>
                <w:rFonts w:ascii="Century Gothic" w:hAnsi="Century Gothic"/>
              </w:rPr>
              <w:t xml:space="preserve">                                                              TAK/NIE</w:t>
            </w:r>
            <w:r w:rsidR="00642676">
              <w:rPr>
                <w:rFonts w:ascii="Century Gothic" w:hAnsi="Century Gothic"/>
              </w:rPr>
              <w:t>*</w:t>
            </w:r>
          </w:p>
        </w:tc>
      </w:tr>
      <w:tr w:rsidR="00D71406" w:rsidTr="00B63C61">
        <w:tc>
          <w:tcPr>
            <w:tcW w:w="3684" w:type="dxa"/>
          </w:tcPr>
          <w:p w:rsidR="00D71406" w:rsidRPr="007603AA" w:rsidRDefault="00D71406" w:rsidP="006072B3">
            <w:pPr>
              <w:jc w:val="right"/>
              <w:rPr>
                <w:rFonts w:ascii="Century Gothic" w:hAnsi="Century Gothic"/>
                <w:b/>
              </w:rPr>
            </w:pPr>
          </w:p>
          <w:p w:rsidR="00D71406" w:rsidRPr="007603AA" w:rsidRDefault="00D71406" w:rsidP="006072B3">
            <w:pPr>
              <w:jc w:val="right"/>
              <w:rPr>
                <w:rFonts w:ascii="Century Gothic" w:hAnsi="Century Gothic"/>
                <w:b/>
              </w:rPr>
            </w:pPr>
            <w:r w:rsidRPr="007603AA">
              <w:rPr>
                <w:rFonts w:ascii="Century Gothic" w:hAnsi="Century Gothic"/>
                <w:b/>
              </w:rPr>
              <w:t xml:space="preserve">BRANŻA CHEMICZNA:     </w:t>
            </w:r>
          </w:p>
        </w:tc>
        <w:tc>
          <w:tcPr>
            <w:tcW w:w="4396" w:type="dxa"/>
          </w:tcPr>
          <w:p w:rsidR="00D71406" w:rsidRPr="00C75D7A" w:rsidRDefault="00D71406" w:rsidP="00D71406">
            <w:pPr>
              <w:jc w:val="right"/>
              <w:rPr>
                <w:rFonts w:ascii="Century Gothic" w:hAnsi="Century Gothic"/>
              </w:rPr>
            </w:pPr>
          </w:p>
          <w:p w:rsidR="00D71406" w:rsidRPr="00C75D7A" w:rsidRDefault="00D71406" w:rsidP="00D71406">
            <w:pPr>
              <w:jc w:val="right"/>
              <w:rPr>
                <w:rFonts w:ascii="Century Gothic" w:hAnsi="Century Gothic"/>
              </w:rPr>
            </w:pPr>
            <w:r w:rsidRPr="00C75D7A">
              <w:rPr>
                <w:rFonts w:ascii="Century Gothic" w:hAnsi="Century Gothic"/>
              </w:rPr>
              <w:t>TAK/NIE</w:t>
            </w:r>
            <w:r w:rsidR="00642676">
              <w:rPr>
                <w:rFonts w:ascii="Century Gothic" w:hAnsi="Century Gothic"/>
              </w:rPr>
              <w:t>*</w:t>
            </w:r>
          </w:p>
        </w:tc>
      </w:tr>
      <w:tr w:rsidR="00286955" w:rsidTr="00B63C61">
        <w:tc>
          <w:tcPr>
            <w:tcW w:w="3684" w:type="dxa"/>
          </w:tcPr>
          <w:p w:rsidR="00286955" w:rsidRPr="007603AA" w:rsidRDefault="00286955" w:rsidP="006072B3">
            <w:pPr>
              <w:jc w:val="right"/>
              <w:rPr>
                <w:rFonts w:ascii="Century Gothic" w:hAnsi="Century Gothic"/>
                <w:b/>
              </w:rPr>
            </w:pPr>
          </w:p>
          <w:p w:rsidR="00286955" w:rsidRPr="007603AA" w:rsidRDefault="00286955" w:rsidP="00D71406">
            <w:pPr>
              <w:jc w:val="right"/>
              <w:rPr>
                <w:rFonts w:ascii="Century Gothic" w:hAnsi="Century Gothic"/>
                <w:b/>
              </w:rPr>
            </w:pPr>
            <w:r w:rsidRPr="007603AA">
              <w:rPr>
                <w:rFonts w:ascii="Century Gothic" w:hAnsi="Century Gothic"/>
                <w:b/>
              </w:rPr>
              <w:t>KOLOR:</w:t>
            </w:r>
          </w:p>
        </w:tc>
        <w:tc>
          <w:tcPr>
            <w:tcW w:w="4396" w:type="dxa"/>
          </w:tcPr>
          <w:p w:rsidR="00286955" w:rsidRDefault="00286955" w:rsidP="00D71406">
            <w:pPr>
              <w:jc w:val="right"/>
              <w:rPr>
                <w:rFonts w:ascii="Century Gothic" w:hAnsi="Century Gothic"/>
              </w:rPr>
            </w:pPr>
          </w:p>
          <w:p w:rsidR="00B63C61" w:rsidRDefault="0008346F" w:rsidP="00D71406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NCS/</w:t>
            </w:r>
            <w:bookmarkStart w:id="0" w:name="_GoBack"/>
            <w:bookmarkEnd w:id="0"/>
            <w:r w:rsidR="00B63C61">
              <w:rPr>
                <w:rFonts w:ascii="Century Gothic" w:hAnsi="Century Gothic"/>
              </w:rPr>
              <w:t>RAL/PANTONE/CMYK/*</w:t>
            </w:r>
          </w:p>
          <w:p w:rsidR="0041595B" w:rsidRDefault="00B63C61" w:rsidP="00B63C6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WIADRO -  ……. </w:t>
            </w:r>
          </w:p>
          <w:p w:rsidR="00B63C61" w:rsidRDefault="00B63C61" w:rsidP="00B63C6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POKRYWA - ….. </w:t>
            </w:r>
          </w:p>
          <w:p w:rsidR="00B63C61" w:rsidRPr="00C75D7A" w:rsidRDefault="00B63C61" w:rsidP="00B63C6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RĄCZKA</w:t>
            </w:r>
            <w:r>
              <w:rPr>
                <w:rFonts w:ascii="Century Gothic" w:hAnsi="Century Gothic"/>
              </w:rPr>
              <w:t xml:space="preserve"> -</w:t>
            </w:r>
            <w:r>
              <w:rPr>
                <w:rFonts w:ascii="Century Gothic" w:hAnsi="Century Gothic"/>
              </w:rPr>
              <w:t xml:space="preserve"> ……..</w:t>
            </w: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286955" w:rsidTr="00B63C61">
        <w:tc>
          <w:tcPr>
            <w:tcW w:w="3684" w:type="dxa"/>
          </w:tcPr>
          <w:p w:rsidR="00286955" w:rsidRPr="007603AA" w:rsidRDefault="00286955" w:rsidP="006072B3">
            <w:pPr>
              <w:jc w:val="right"/>
              <w:rPr>
                <w:rFonts w:ascii="Century Gothic" w:hAnsi="Century Gothic"/>
                <w:b/>
              </w:rPr>
            </w:pPr>
          </w:p>
          <w:p w:rsidR="00D71406" w:rsidRPr="007603AA" w:rsidRDefault="00286955" w:rsidP="00D71406">
            <w:pPr>
              <w:jc w:val="right"/>
              <w:rPr>
                <w:rFonts w:ascii="Century Gothic" w:hAnsi="Century Gothic"/>
                <w:b/>
              </w:rPr>
            </w:pPr>
            <w:r w:rsidRPr="007603AA">
              <w:rPr>
                <w:rFonts w:ascii="Century Gothic" w:hAnsi="Century Gothic"/>
                <w:b/>
              </w:rPr>
              <w:t>ETYKIETA IML NA WIADRZE</w:t>
            </w:r>
            <w:r w:rsidR="00D71406" w:rsidRPr="007603AA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4396" w:type="dxa"/>
          </w:tcPr>
          <w:p w:rsidR="00D71406" w:rsidRPr="00C75D7A" w:rsidRDefault="00D71406" w:rsidP="00D71406">
            <w:pPr>
              <w:jc w:val="right"/>
              <w:rPr>
                <w:rFonts w:ascii="Century Gothic" w:hAnsi="Century Gothic"/>
              </w:rPr>
            </w:pPr>
            <w:r w:rsidRPr="00C75D7A">
              <w:rPr>
                <w:rFonts w:ascii="Century Gothic" w:hAnsi="Century Gothic"/>
              </w:rPr>
              <w:t xml:space="preserve">                                             </w:t>
            </w:r>
          </w:p>
          <w:p w:rsidR="00D71406" w:rsidRPr="00C75D7A" w:rsidRDefault="00D71406" w:rsidP="00D71406">
            <w:pPr>
              <w:jc w:val="right"/>
              <w:rPr>
                <w:rFonts w:ascii="Century Gothic" w:hAnsi="Century Gothic"/>
              </w:rPr>
            </w:pPr>
            <w:r w:rsidRPr="00C75D7A">
              <w:rPr>
                <w:rFonts w:ascii="Century Gothic" w:hAnsi="Century Gothic"/>
              </w:rPr>
              <w:t>TAK/NIE</w:t>
            </w:r>
            <w:r w:rsidR="00642676">
              <w:rPr>
                <w:rFonts w:ascii="Century Gothic" w:hAnsi="Century Gothic"/>
              </w:rPr>
              <w:t>*</w:t>
            </w:r>
          </w:p>
        </w:tc>
      </w:tr>
      <w:tr w:rsidR="00286955" w:rsidTr="00B63C61">
        <w:tc>
          <w:tcPr>
            <w:tcW w:w="3684" w:type="dxa"/>
          </w:tcPr>
          <w:p w:rsidR="00D71406" w:rsidRPr="007603AA" w:rsidRDefault="00D71406" w:rsidP="006072B3">
            <w:pPr>
              <w:jc w:val="right"/>
              <w:rPr>
                <w:rFonts w:ascii="Century Gothic" w:hAnsi="Century Gothic"/>
                <w:b/>
              </w:rPr>
            </w:pPr>
          </w:p>
          <w:p w:rsidR="00286955" w:rsidRPr="007603AA" w:rsidRDefault="00D71406" w:rsidP="00D71406">
            <w:pPr>
              <w:jc w:val="right"/>
              <w:rPr>
                <w:rFonts w:ascii="Century Gothic" w:hAnsi="Century Gothic"/>
                <w:b/>
              </w:rPr>
            </w:pPr>
            <w:r w:rsidRPr="007603AA">
              <w:rPr>
                <w:rFonts w:ascii="Century Gothic" w:hAnsi="Century Gothic"/>
                <w:b/>
              </w:rPr>
              <w:t>WŁASNA GRAFIKA IML:</w:t>
            </w:r>
          </w:p>
        </w:tc>
        <w:tc>
          <w:tcPr>
            <w:tcW w:w="4396" w:type="dxa"/>
          </w:tcPr>
          <w:p w:rsidR="00D71406" w:rsidRPr="00C75D7A" w:rsidRDefault="00D71406" w:rsidP="00D71406">
            <w:pPr>
              <w:jc w:val="right"/>
              <w:rPr>
                <w:rFonts w:ascii="Century Gothic" w:hAnsi="Century Gothic"/>
              </w:rPr>
            </w:pPr>
          </w:p>
          <w:p w:rsidR="00286955" w:rsidRPr="00C75D7A" w:rsidRDefault="00D71406" w:rsidP="00D71406">
            <w:pPr>
              <w:jc w:val="right"/>
              <w:rPr>
                <w:rFonts w:ascii="Century Gothic" w:hAnsi="Century Gothic"/>
              </w:rPr>
            </w:pPr>
            <w:r w:rsidRPr="00C75D7A">
              <w:rPr>
                <w:rFonts w:ascii="Century Gothic" w:hAnsi="Century Gothic"/>
              </w:rPr>
              <w:t>TAK/NIE/NIE DOTYCZY</w:t>
            </w:r>
            <w:r w:rsidR="00642676">
              <w:rPr>
                <w:rFonts w:ascii="Century Gothic" w:hAnsi="Century Gothic"/>
              </w:rPr>
              <w:t>*</w:t>
            </w:r>
          </w:p>
        </w:tc>
      </w:tr>
      <w:tr w:rsidR="00321CE5" w:rsidTr="00B63C61">
        <w:tc>
          <w:tcPr>
            <w:tcW w:w="3684" w:type="dxa"/>
          </w:tcPr>
          <w:p w:rsidR="00321CE5" w:rsidRDefault="00321CE5" w:rsidP="006072B3">
            <w:pPr>
              <w:jc w:val="right"/>
              <w:rPr>
                <w:rFonts w:ascii="Century Gothic" w:hAnsi="Century Gothic"/>
                <w:b/>
              </w:rPr>
            </w:pPr>
          </w:p>
          <w:p w:rsidR="00321CE5" w:rsidRPr="007603AA" w:rsidRDefault="00321CE5" w:rsidP="00321CE5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TRANSPORT: </w:t>
            </w:r>
          </w:p>
        </w:tc>
        <w:tc>
          <w:tcPr>
            <w:tcW w:w="4396" w:type="dxa"/>
          </w:tcPr>
          <w:p w:rsidR="00321CE5" w:rsidRDefault="00321CE5" w:rsidP="00D71406">
            <w:pPr>
              <w:jc w:val="right"/>
              <w:rPr>
                <w:rFonts w:ascii="Century Gothic" w:hAnsi="Century Gothic"/>
              </w:rPr>
            </w:pPr>
          </w:p>
          <w:p w:rsidR="00321CE5" w:rsidRPr="00C75D7A" w:rsidRDefault="00321CE5" w:rsidP="00321CE5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FIRMA KURIERSKA/WŁASNY*</w:t>
            </w:r>
          </w:p>
        </w:tc>
      </w:tr>
    </w:tbl>
    <w:p w:rsidR="004F2A85" w:rsidRPr="00642676" w:rsidRDefault="00642676" w:rsidP="00291DD5">
      <w:pPr>
        <w:jc w:val="center"/>
        <w:rPr>
          <w:rFonts w:ascii="Century Gothic" w:hAnsi="Century Gothic"/>
          <w:sz w:val="14"/>
          <w:szCs w:val="14"/>
        </w:rPr>
      </w:pPr>
      <w:r w:rsidRPr="00642676">
        <w:rPr>
          <w:rFonts w:ascii="Century Gothic" w:hAnsi="Century Gothic"/>
          <w:sz w:val="14"/>
          <w:szCs w:val="14"/>
        </w:rPr>
        <w:t>*USUNĄĆ NIEPOTRZEBNE</w:t>
      </w:r>
    </w:p>
    <w:sectPr w:rsidR="004F2A85" w:rsidRPr="00642676" w:rsidSect="00F916DD">
      <w:headerReference w:type="default" r:id="rId9"/>
      <w:footerReference w:type="default" r:id="rId10"/>
      <w:pgSz w:w="11906" w:h="16838"/>
      <w:pgMar w:top="2375" w:right="1418" w:bottom="1701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B66" w:rsidRDefault="00930B66" w:rsidP="00752C30">
      <w:pPr>
        <w:spacing w:after="0" w:line="240" w:lineRule="auto"/>
      </w:pPr>
      <w:r>
        <w:separator/>
      </w:r>
    </w:p>
  </w:endnote>
  <w:endnote w:type="continuationSeparator" w:id="0">
    <w:p w:rsidR="00930B66" w:rsidRDefault="00930B66" w:rsidP="00752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0F4" w:rsidRDefault="004957CF">
    <w:r>
      <w:t xml:space="preserve">                                                                                                                                                                   </w:t>
    </w:r>
    <w:r w:rsidR="00F33643">
      <w:rPr>
        <w:rFonts w:ascii="Century Gothic" w:hAnsi="Century Gothic"/>
        <w:noProof/>
        <w:szCs w:val="24"/>
      </w:rPr>
      <w:drawing>
        <wp:inline distT="0" distB="0" distL="0" distR="0" wp14:anchorId="6618688F" wp14:editId="51701B67">
          <wp:extent cx="314325" cy="187513"/>
          <wp:effectExtent l="0" t="0" r="0" b="3175"/>
          <wp:docPr id="1" name="Obraz 1" descr="C:\Users\Julia\Desktop\logo_przyci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a\Desktop\logo_przyci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559" cy="187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057E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0496032" wp14:editId="79FC4C88">
              <wp:simplePos x="0" y="0"/>
              <wp:positionH relativeFrom="column">
                <wp:posOffset>4860290</wp:posOffset>
              </wp:positionH>
              <wp:positionV relativeFrom="paragraph">
                <wp:posOffset>222250</wp:posOffset>
              </wp:positionV>
              <wp:extent cx="1016000" cy="208280"/>
              <wp:effectExtent l="0" t="0" r="0" b="1270"/>
              <wp:wrapNone/>
              <wp:docPr id="1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0" cy="208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057E" w:rsidRPr="006E057E" w:rsidRDefault="006E057E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6E057E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>WWW.IMLQUEST.PL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49603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2.7pt;margin-top:17.5pt;width:80pt;height:1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" stroked="f">
              <v:textbox>
                <w:txbxContent>
                  <w:p w:rsidR="006E057E" w:rsidRPr="006E057E" w:rsidRDefault="006E057E">
                    <w:pPr>
                      <w:rPr>
                        <w:sz w:val="14"/>
                        <w:szCs w:val="14"/>
                      </w:rPr>
                    </w:pPr>
                    <w:r w:rsidRPr="006E057E">
                      <w:rPr>
                        <w:rFonts w:ascii="Century Gothic" w:hAnsi="Century Gothic"/>
                        <w:sz w:val="14"/>
                        <w:szCs w:val="14"/>
                      </w:rPr>
                      <w:t>WWW.IMLQUEST.PL</w:t>
                    </w:r>
                  </w:p>
                </w:txbxContent>
              </v:textbox>
            </v:shape>
          </w:pict>
        </mc:Fallback>
      </mc:AlternateContent>
    </w:r>
    <w:r w:rsidR="00941930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A069E6" wp14:editId="2D0B77E5">
              <wp:simplePos x="0" y="0"/>
              <wp:positionH relativeFrom="column">
                <wp:posOffset>-31750</wp:posOffset>
              </wp:positionH>
              <wp:positionV relativeFrom="paragraph">
                <wp:posOffset>148590</wp:posOffset>
              </wp:positionV>
              <wp:extent cx="5113020" cy="7620"/>
              <wp:effectExtent l="19050" t="19050" r="11430" b="30480"/>
              <wp:wrapNone/>
              <wp:docPr id="5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13020" cy="762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C6C08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A9FD2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" o:spid="_x0000_s1026" type="#_x0000_t32" style="position:absolute;margin-left:-2.5pt;margin-top:11.7pt;width:402.6pt;height:.6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" strokecolor="#c6c081" strokeweight="3pt"/>
          </w:pict>
        </mc:Fallback>
      </mc:AlternateContent>
    </w:r>
    <w:r w:rsidR="00A50599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C034FC7" wp14:editId="161858FE">
              <wp:simplePos x="0" y="0"/>
              <wp:positionH relativeFrom="rightMargin">
                <wp:posOffset>-219891</wp:posOffset>
              </wp:positionH>
              <wp:positionV relativeFrom="paragraph">
                <wp:posOffset>142240</wp:posOffset>
              </wp:positionV>
              <wp:extent cx="213722" cy="0"/>
              <wp:effectExtent l="0" t="19050" r="15240" b="19050"/>
              <wp:wrapNone/>
              <wp:docPr id="4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3722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C6C08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874732" id="AutoShape 23" o:spid="_x0000_s1026" type="#_x0000_t32" style="position:absolute;margin-left:-17.3pt;margin-top:11.2pt;width:16.8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" strokecolor="#c6c081" strokeweight="3pt">
              <w10:wrap anchorx="margin"/>
            </v:shape>
          </w:pict>
        </mc:Fallback>
      </mc:AlternateContent>
    </w:r>
    <w:r w:rsidR="009101C1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3F1AB7A1" wp14:editId="7F036D88">
          <wp:simplePos x="0" y="0"/>
          <wp:positionH relativeFrom="column">
            <wp:posOffset>-900430</wp:posOffset>
          </wp:positionH>
          <wp:positionV relativeFrom="paragraph">
            <wp:posOffset>-1262380</wp:posOffset>
          </wp:positionV>
          <wp:extent cx="5759450" cy="2764155"/>
          <wp:effectExtent l="0" t="0" r="0" b="0"/>
          <wp:wrapNone/>
          <wp:docPr id="2" name="Obraz 2" descr="C:\xampp\htdocs\iml\_data\stopka\footer_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xampp\htdocs\iml\_data\stopka\footer_b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764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ela-Siatka"/>
      <w:tblW w:w="1318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28"/>
      <w:gridCol w:w="2268"/>
      <w:gridCol w:w="3543"/>
      <w:gridCol w:w="3543"/>
    </w:tblGrid>
    <w:tr w:rsidR="00A50599" w:rsidRPr="00941930" w:rsidTr="00A50599">
      <w:tc>
        <w:tcPr>
          <w:tcW w:w="3828" w:type="dxa"/>
        </w:tcPr>
        <w:p w:rsidR="00A50599" w:rsidRPr="00941930" w:rsidRDefault="00A50599" w:rsidP="00056E27">
          <w:pPr>
            <w:pStyle w:val="Stopka"/>
            <w:rPr>
              <w:rFonts w:ascii="Century Gothic" w:hAnsi="Century Gothic"/>
              <w:sz w:val="24"/>
              <w:szCs w:val="24"/>
            </w:rPr>
          </w:pPr>
          <w:r w:rsidRPr="00941930">
            <w:rPr>
              <w:rFonts w:ascii="Century Gothic" w:hAnsi="Century Gothic" w:cs="Arial"/>
              <w:b/>
              <w:caps/>
              <w:sz w:val="18"/>
              <w:szCs w:val="24"/>
            </w:rPr>
            <w:t xml:space="preserve">„IML QUEST” </w:t>
          </w:r>
          <w:r w:rsidRPr="00941930">
            <w:rPr>
              <w:rFonts w:ascii="Century Gothic" w:hAnsi="Century Gothic" w:cs="Arial"/>
              <w:b/>
              <w:sz w:val="18"/>
              <w:szCs w:val="24"/>
            </w:rPr>
            <w:t>Sp. z o.</w:t>
          </w:r>
          <w:proofErr w:type="gramStart"/>
          <w:r w:rsidRPr="00941930">
            <w:rPr>
              <w:rFonts w:ascii="Century Gothic" w:hAnsi="Century Gothic" w:cs="Arial"/>
              <w:b/>
              <w:sz w:val="18"/>
              <w:szCs w:val="24"/>
            </w:rPr>
            <w:t>o</w:t>
          </w:r>
          <w:proofErr w:type="gramEnd"/>
          <w:r w:rsidRPr="00941930">
            <w:rPr>
              <w:rFonts w:ascii="Century Gothic" w:hAnsi="Century Gothic" w:cs="Arial"/>
              <w:b/>
              <w:sz w:val="18"/>
              <w:szCs w:val="24"/>
            </w:rPr>
            <w:t>.</w:t>
          </w:r>
          <w:r w:rsidRPr="00941930">
            <w:rPr>
              <w:rFonts w:ascii="Century Gothic" w:hAnsi="Century Gothic" w:cs="Arial"/>
              <w:caps/>
              <w:sz w:val="18"/>
              <w:szCs w:val="24"/>
            </w:rPr>
            <w:br/>
          </w:r>
          <w:r w:rsidR="007A1A6C">
            <w:rPr>
              <w:rFonts w:ascii="Century Gothic" w:hAnsi="Century Gothic" w:cs="Arial"/>
              <w:sz w:val="18"/>
              <w:szCs w:val="24"/>
            </w:rPr>
            <w:br/>
          </w:r>
          <w:r w:rsidR="00056E27">
            <w:rPr>
              <w:rFonts w:ascii="Century Gothic" w:hAnsi="Century Gothic" w:cs="Arial"/>
              <w:sz w:val="18"/>
              <w:szCs w:val="24"/>
            </w:rPr>
            <w:t>Karola Olszewskiego 6</w:t>
          </w:r>
          <w:r w:rsidR="00056E27">
            <w:rPr>
              <w:rFonts w:ascii="Century Gothic" w:hAnsi="Century Gothic" w:cs="Arial"/>
              <w:sz w:val="18"/>
              <w:szCs w:val="24"/>
            </w:rPr>
            <w:br/>
            <w:t>25 – 663</w:t>
          </w:r>
          <w:r w:rsidRPr="00941930">
            <w:rPr>
              <w:rFonts w:ascii="Century Gothic" w:hAnsi="Century Gothic" w:cs="Arial"/>
              <w:sz w:val="18"/>
              <w:szCs w:val="24"/>
            </w:rPr>
            <w:t xml:space="preserve"> Kielce</w:t>
          </w:r>
        </w:p>
      </w:tc>
      <w:tc>
        <w:tcPr>
          <w:tcW w:w="2268" w:type="dxa"/>
        </w:tcPr>
        <w:p w:rsidR="00F20A3C" w:rsidRDefault="00F20A3C" w:rsidP="00941930">
          <w:pPr>
            <w:pStyle w:val="Stopka"/>
            <w:rPr>
              <w:rFonts w:ascii="Century Gothic" w:hAnsi="Century Gothic" w:cs="Arial"/>
              <w:sz w:val="18"/>
              <w:szCs w:val="21"/>
            </w:rPr>
          </w:pPr>
        </w:p>
        <w:p w:rsidR="007A1A6C" w:rsidRDefault="007A1A6C" w:rsidP="00941930">
          <w:pPr>
            <w:pStyle w:val="Stopka"/>
            <w:rPr>
              <w:rFonts w:ascii="Century Gothic" w:hAnsi="Century Gothic" w:cs="Arial"/>
              <w:sz w:val="18"/>
              <w:szCs w:val="21"/>
            </w:rPr>
          </w:pPr>
        </w:p>
        <w:p w:rsidR="00A50599" w:rsidRPr="00941930" w:rsidRDefault="00941930" w:rsidP="00941930">
          <w:pPr>
            <w:pStyle w:val="Stopka"/>
            <w:rPr>
              <w:rFonts w:ascii="Century Gothic" w:hAnsi="Century Gothic" w:cs="Arial"/>
              <w:sz w:val="21"/>
              <w:szCs w:val="21"/>
            </w:rPr>
          </w:pPr>
          <w:r w:rsidRPr="00941930">
            <w:rPr>
              <w:rFonts w:ascii="Century Gothic" w:hAnsi="Century Gothic" w:cs="Arial"/>
              <w:sz w:val="18"/>
              <w:szCs w:val="21"/>
            </w:rPr>
            <w:t>T:</w:t>
          </w:r>
          <w:r w:rsidR="00A50599" w:rsidRPr="00941930">
            <w:rPr>
              <w:rFonts w:ascii="Century Gothic" w:hAnsi="Century Gothic" w:cs="Arial"/>
              <w:sz w:val="18"/>
              <w:szCs w:val="21"/>
            </w:rPr>
            <w:t xml:space="preserve"> 694 017 638</w:t>
          </w:r>
          <w:r w:rsidR="00A50599" w:rsidRPr="00941930">
            <w:rPr>
              <w:rFonts w:ascii="Century Gothic" w:hAnsi="Century Gothic" w:cs="Arial"/>
              <w:sz w:val="18"/>
              <w:szCs w:val="21"/>
            </w:rPr>
            <w:br/>
          </w:r>
          <w:r w:rsidRPr="00941930">
            <w:rPr>
              <w:rFonts w:ascii="Century Gothic" w:hAnsi="Century Gothic" w:cs="Arial"/>
              <w:sz w:val="18"/>
              <w:szCs w:val="21"/>
            </w:rPr>
            <w:t xml:space="preserve">E: </w:t>
          </w:r>
          <w:r w:rsidR="00A50599" w:rsidRPr="00941930">
            <w:rPr>
              <w:rFonts w:ascii="Century Gothic" w:hAnsi="Century Gothic" w:cs="Arial"/>
              <w:sz w:val="18"/>
              <w:szCs w:val="21"/>
            </w:rPr>
            <w:t>biuro@imlquest.</w:t>
          </w:r>
          <w:proofErr w:type="gramStart"/>
          <w:r w:rsidR="00A50599" w:rsidRPr="00941930">
            <w:rPr>
              <w:rFonts w:ascii="Century Gothic" w:hAnsi="Century Gothic" w:cs="Arial"/>
              <w:sz w:val="18"/>
              <w:szCs w:val="21"/>
            </w:rPr>
            <w:t>pl</w:t>
          </w:r>
          <w:proofErr w:type="gramEnd"/>
        </w:p>
      </w:tc>
      <w:tc>
        <w:tcPr>
          <w:tcW w:w="3543" w:type="dxa"/>
        </w:tcPr>
        <w:p w:rsidR="00406111" w:rsidRPr="004473C5" w:rsidRDefault="00406111" w:rsidP="00406111">
          <w:pPr>
            <w:pStyle w:val="Stopka"/>
            <w:rPr>
              <w:rFonts w:ascii="Century Gothic" w:hAnsi="Century Gothic"/>
              <w:sz w:val="16"/>
              <w:szCs w:val="16"/>
            </w:rPr>
          </w:pPr>
          <w:r w:rsidRPr="004473C5">
            <w:rPr>
              <w:rFonts w:ascii="Century Gothic" w:hAnsi="Century Gothic"/>
              <w:sz w:val="16"/>
              <w:szCs w:val="16"/>
            </w:rPr>
            <w:t xml:space="preserve">                      </w:t>
          </w:r>
          <w:r w:rsidR="00F20A3C" w:rsidRPr="004473C5">
            <w:rPr>
              <w:rFonts w:ascii="Century Gothic" w:hAnsi="Century Gothic"/>
              <w:sz w:val="16"/>
              <w:szCs w:val="16"/>
            </w:rPr>
            <w:t xml:space="preserve">     </w:t>
          </w:r>
          <w:r w:rsidR="006E057E">
            <w:rPr>
              <w:rFonts w:ascii="Century Gothic" w:hAnsi="Century Gothic"/>
              <w:sz w:val="16"/>
              <w:szCs w:val="16"/>
            </w:rPr>
            <w:t xml:space="preserve">       </w:t>
          </w:r>
        </w:p>
        <w:p w:rsidR="00941930" w:rsidRPr="00941930" w:rsidRDefault="00406111" w:rsidP="00406111">
          <w:pPr>
            <w:pStyle w:val="Stopka"/>
            <w:rPr>
              <w:rFonts w:ascii="Century Gothic" w:hAnsi="Century Gothic"/>
              <w:sz w:val="18"/>
            </w:rPr>
          </w:pPr>
          <w:r>
            <w:rPr>
              <w:rFonts w:ascii="Century Gothic" w:hAnsi="Century Gothic"/>
              <w:sz w:val="18"/>
            </w:rPr>
            <w:t xml:space="preserve">                        </w:t>
          </w:r>
          <w:r w:rsidR="00F20A3C">
            <w:rPr>
              <w:rFonts w:ascii="Century Gothic" w:hAnsi="Century Gothic"/>
              <w:sz w:val="18"/>
            </w:rPr>
            <w:t xml:space="preserve">  </w:t>
          </w:r>
        </w:p>
        <w:p w:rsidR="00A50599" w:rsidRPr="00941930" w:rsidRDefault="00A50599" w:rsidP="00A50599">
          <w:pPr>
            <w:pStyle w:val="Stopka"/>
            <w:jc w:val="center"/>
            <w:rPr>
              <w:rFonts w:ascii="Century Gothic" w:hAnsi="Century Gothic"/>
            </w:rPr>
          </w:pPr>
        </w:p>
      </w:tc>
      <w:tc>
        <w:tcPr>
          <w:tcW w:w="3543" w:type="dxa"/>
        </w:tcPr>
        <w:p w:rsidR="00A50599" w:rsidRPr="00941930" w:rsidRDefault="00A50599" w:rsidP="00315A98">
          <w:pPr>
            <w:pStyle w:val="Stopka"/>
            <w:jc w:val="right"/>
            <w:rPr>
              <w:rFonts w:ascii="Century Gothic" w:hAnsi="Century Gothic"/>
            </w:rPr>
          </w:pPr>
        </w:p>
      </w:tc>
    </w:tr>
  </w:tbl>
  <w:p w:rsidR="00FE10A4" w:rsidRDefault="00CE1F61" w:rsidP="00FE10A4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E664CD6" wp14:editId="059E78C0">
              <wp:simplePos x="0" y="0"/>
              <wp:positionH relativeFrom="column">
                <wp:posOffset>3175</wp:posOffset>
              </wp:positionH>
              <wp:positionV relativeFrom="margin">
                <wp:posOffset>8771890</wp:posOffset>
              </wp:positionV>
              <wp:extent cx="7557770" cy="245110"/>
              <wp:effectExtent l="0" t="0" r="1270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7770" cy="2451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1930" w:rsidRPr="00F20A3C" w:rsidRDefault="00941930" w:rsidP="00CE1F61">
                          <w:pPr>
                            <w:jc w:val="center"/>
                            <w:rPr>
                              <w:rFonts w:ascii="Century Gothic" w:hAnsi="Century Gothic"/>
                              <w:sz w:val="10"/>
                              <w:szCs w:val="10"/>
                            </w:rPr>
                          </w:pPr>
                          <w:r w:rsidRPr="00F20A3C">
                            <w:rPr>
                              <w:rFonts w:ascii="Century Gothic" w:hAnsi="Century Gothic"/>
                              <w:sz w:val="10"/>
                              <w:szCs w:val="10"/>
                            </w:rPr>
                            <w:t>"IML QUEST" Spółka z ograniczoną odpowiedzialnością z siedzibą w Domaszowicach 76 C, 25-900 Kielce, woj. Świętokrzyskie, NIP: 657-294-44-32, REGON: 383109705, wpisana do Krajowego Rejestru Sądowego prowadzonego przez Sąd Rejonowy dla Kielc, X Wydział Gospodarczy w Kielcach KRS: 0000781974, Kapitał zakładowy 5000 zł,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64CD6" id="_x0000_s1027" type="#_x0000_t202" style="position:absolute;margin-left:.25pt;margin-top:690.7pt;width:595.1pt;height:19.3pt;z-index:251673600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" filled="f" stroked="f">
              <v:textbox inset="0,0,0,0">
                <w:txbxContent>
                  <w:p w:rsidR="00941930" w:rsidRPr="00F20A3C" w:rsidRDefault="00941930" w:rsidP="00CE1F61">
                    <w:pPr>
                      <w:jc w:val="center"/>
                      <w:rPr>
                        <w:rFonts w:ascii="Century Gothic" w:hAnsi="Century Gothic"/>
                        <w:sz w:val="10"/>
                        <w:szCs w:val="10"/>
                      </w:rPr>
                    </w:pPr>
                    <w:r w:rsidRPr="00F20A3C">
                      <w:rPr>
                        <w:rFonts w:ascii="Century Gothic" w:hAnsi="Century Gothic"/>
                        <w:sz w:val="10"/>
                        <w:szCs w:val="10"/>
                      </w:rPr>
                      <w:t>"IML QUEST" Spółka z ograniczoną odpowiedzialnością z siedzibą w Domaszowicach 76 C, 25-900 Kielce, woj. Świętokrzyskie, NIP: 657-294-44-32, REGON: 383109705, wpisana do Krajowego Rejestru Sądowego prowadzonego przez Sąd Rejonowy dla Kielc, X Wydział Gospodarczy w Kielcach KRS: 0000781974, Kapitał zakładowy 5000 zł,</w:t>
                    </w:r>
                  </w:p>
                </w:txbxContent>
              </v:textbox>
              <w10:wrap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B66" w:rsidRDefault="00930B66" w:rsidP="00752C30">
      <w:pPr>
        <w:spacing w:after="0" w:line="240" w:lineRule="auto"/>
      </w:pPr>
      <w:r>
        <w:separator/>
      </w:r>
    </w:p>
  </w:footnote>
  <w:footnote w:type="continuationSeparator" w:id="0">
    <w:p w:rsidR="00930B66" w:rsidRDefault="00930B66" w:rsidP="00752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4D3" w:rsidRDefault="004C34D3" w:rsidP="00F916DD">
    <w:pPr>
      <w:pStyle w:val="Nagwek"/>
      <w:tabs>
        <w:tab w:val="clear" w:pos="4536"/>
      </w:tabs>
    </w:pPr>
  </w:p>
  <w:p w:rsidR="00B164BF" w:rsidRDefault="00B164BF" w:rsidP="00F916DD">
    <w:pPr>
      <w:pStyle w:val="Nagwek"/>
      <w:tabs>
        <w:tab w:val="clear" w:pos="4536"/>
      </w:tabs>
    </w:pPr>
  </w:p>
  <w:p w:rsidR="007A12FE" w:rsidRDefault="00B164BF" w:rsidP="00F916DD">
    <w:pPr>
      <w:pStyle w:val="Nagwek"/>
      <w:tabs>
        <w:tab w:val="clear" w:pos="4536"/>
      </w:tabs>
    </w:pPr>
    <w:r>
      <w:rPr>
        <w:noProof/>
      </w:rPr>
      <w:drawing>
        <wp:inline distT="0" distB="0" distL="0" distR="0" wp14:anchorId="06BCF115" wp14:editId="19795DDD">
          <wp:extent cx="1362075" cy="1123950"/>
          <wp:effectExtent l="0" t="0" r="9525" b="0"/>
          <wp:docPr id="10" name="Obraz 10" descr="C:\Users\jpuslecki\AppData\Local\Microsoft\Windows\INetCache\Content.Word\logo_3_big_cu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C:\Users\jpuslecki\AppData\Local\Microsoft\Windows\INetCache\Content.Word\logo_3_big_cu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916DD">
      <w:t xml:space="preserve">  </w:t>
    </w:r>
  </w:p>
  <w:p w:rsidR="007A12FE" w:rsidRDefault="0071325E" w:rsidP="00F916DD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A6315C1" wp14:editId="4646994E">
              <wp:simplePos x="0" y="0"/>
              <wp:positionH relativeFrom="column">
                <wp:posOffset>1573530</wp:posOffset>
              </wp:positionH>
              <wp:positionV relativeFrom="paragraph">
                <wp:posOffset>123190</wp:posOffset>
              </wp:positionV>
              <wp:extent cx="4201795" cy="9525"/>
              <wp:effectExtent l="19050" t="19050" r="8255" b="28575"/>
              <wp:wrapNone/>
              <wp:docPr id="12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01795" cy="95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55555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2B4A4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" o:spid="_x0000_s1026" type="#_x0000_t32" style="position:absolute;margin-left:123.9pt;margin-top:9.7pt;width:330.85pt;height: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" strokecolor="#555" strokeweight="3pt"/>
          </w:pict>
        </mc:Fallback>
      </mc:AlternateContent>
    </w:r>
    <w:r w:rsidR="00750711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901F804" wp14:editId="6B949C99">
              <wp:simplePos x="0" y="0"/>
              <wp:positionH relativeFrom="column">
                <wp:posOffset>-33655</wp:posOffset>
              </wp:positionH>
              <wp:positionV relativeFrom="paragraph">
                <wp:posOffset>121920</wp:posOffset>
              </wp:positionV>
              <wp:extent cx="1360800" cy="0"/>
              <wp:effectExtent l="0" t="19050" r="11430" b="19050"/>
              <wp:wrapNone/>
              <wp:docPr id="11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608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C6C08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66F56A" id="AutoShape 23" o:spid="_x0000_s1026" type="#_x0000_t32" style="position:absolute;margin-left:-2.65pt;margin-top:9.6pt;width:107.1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" strokecolor="#c6c081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011D"/>
    <w:multiLevelType w:val="hybridMultilevel"/>
    <w:tmpl w:val="F9B8B3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>
      <o:colormru v:ext="edit" colors="#1a74c5,#a49b7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250"/>
    <w:rsid w:val="00007364"/>
    <w:rsid w:val="00031B16"/>
    <w:rsid w:val="00037D55"/>
    <w:rsid w:val="00056E27"/>
    <w:rsid w:val="000779DE"/>
    <w:rsid w:val="00080806"/>
    <w:rsid w:val="0008346F"/>
    <w:rsid w:val="00093124"/>
    <w:rsid w:val="000A091D"/>
    <w:rsid w:val="000A126C"/>
    <w:rsid w:val="000D76B2"/>
    <w:rsid w:val="000F16FA"/>
    <w:rsid w:val="000F1BA9"/>
    <w:rsid w:val="000F2E1A"/>
    <w:rsid w:val="00102706"/>
    <w:rsid w:val="00110303"/>
    <w:rsid w:val="00130295"/>
    <w:rsid w:val="00154745"/>
    <w:rsid w:val="001568A8"/>
    <w:rsid w:val="001761B6"/>
    <w:rsid w:val="00177779"/>
    <w:rsid w:val="00180ACE"/>
    <w:rsid w:val="001A2808"/>
    <w:rsid w:val="001B041D"/>
    <w:rsid w:val="001C7241"/>
    <w:rsid w:val="001E3560"/>
    <w:rsid w:val="001F20F4"/>
    <w:rsid w:val="001F68CD"/>
    <w:rsid w:val="002037CD"/>
    <w:rsid w:val="002056F4"/>
    <w:rsid w:val="002059AD"/>
    <w:rsid w:val="00215D09"/>
    <w:rsid w:val="002335BB"/>
    <w:rsid w:val="00235AC2"/>
    <w:rsid w:val="00251109"/>
    <w:rsid w:val="00262D6A"/>
    <w:rsid w:val="0027204A"/>
    <w:rsid w:val="00283AE8"/>
    <w:rsid w:val="00286955"/>
    <w:rsid w:val="00291DD5"/>
    <w:rsid w:val="00294E95"/>
    <w:rsid w:val="0029562B"/>
    <w:rsid w:val="002E248A"/>
    <w:rsid w:val="002F239A"/>
    <w:rsid w:val="002F28C7"/>
    <w:rsid w:val="003024C3"/>
    <w:rsid w:val="003125AD"/>
    <w:rsid w:val="00313327"/>
    <w:rsid w:val="00315A98"/>
    <w:rsid w:val="00321CE5"/>
    <w:rsid w:val="00326A0D"/>
    <w:rsid w:val="0033103A"/>
    <w:rsid w:val="00345188"/>
    <w:rsid w:val="003473E3"/>
    <w:rsid w:val="00355ED6"/>
    <w:rsid w:val="00365054"/>
    <w:rsid w:val="00397DB7"/>
    <w:rsid w:val="003A4123"/>
    <w:rsid w:val="003C7526"/>
    <w:rsid w:val="003F334E"/>
    <w:rsid w:val="003F435B"/>
    <w:rsid w:val="003F542E"/>
    <w:rsid w:val="003F6567"/>
    <w:rsid w:val="00406111"/>
    <w:rsid w:val="0041595B"/>
    <w:rsid w:val="004473C5"/>
    <w:rsid w:val="004957CF"/>
    <w:rsid w:val="004A6FF7"/>
    <w:rsid w:val="004C23FB"/>
    <w:rsid w:val="004C34D3"/>
    <w:rsid w:val="004D3AE7"/>
    <w:rsid w:val="004F2A85"/>
    <w:rsid w:val="00501025"/>
    <w:rsid w:val="00511EE0"/>
    <w:rsid w:val="00517C9A"/>
    <w:rsid w:val="0053456B"/>
    <w:rsid w:val="005469AA"/>
    <w:rsid w:val="0056712F"/>
    <w:rsid w:val="00571CBE"/>
    <w:rsid w:val="005923F5"/>
    <w:rsid w:val="005A7C4D"/>
    <w:rsid w:val="005C1C0A"/>
    <w:rsid w:val="005D337B"/>
    <w:rsid w:val="005E3BBC"/>
    <w:rsid w:val="005E6A18"/>
    <w:rsid w:val="00600726"/>
    <w:rsid w:val="00605A2D"/>
    <w:rsid w:val="006072B3"/>
    <w:rsid w:val="00637474"/>
    <w:rsid w:val="00640B9E"/>
    <w:rsid w:val="00642676"/>
    <w:rsid w:val="00645BF1"/>
    <w:rsid w:val="006628AB"/>
    <w:rsid w:val="00693C3C"/>
    <w:rsid w:val="006C7A44"/>
    <w:rsid w:val="006E057E"/>
    <w:rsid w:val="006E2D6F"/>
    <w:rsid w:val="0071325E"/>
    <w:rsid w:val="00723B32"/>
    <w:rsid w:val="007341E8"/>
    <w:rsid w:val="007358A6"/>
    <w:rsid w:val="00743290"/>
    <w:rsid w:val="00745D6F"/>
    <w:rsid w:val="00750711"/>
    <w:rsid w:val="00752C30"/>
    <w:rsid w:val="007603AA"/>
    <w:rsid w:val="007716A3"/>
    <w:rsid w:val="007756F9"/>
    <w:rsid w:val="00787C13"/>
    <w:rsid w:val="007A12FE"/>
    <w:rsid w:val="007A1A6C"/>
    <w:rsid w:val="007B70D2"/>
    <w:rsid w:val="007E6E63"/>
    <w:rsid w:val="007F231F"/>
    <w:rsid w:val="008419CE"/>
    <w:rsid w:val="008507F8"/>
    <w:rsid w:val="00870EEA"/>
    <w:rsid w:val="00882108"/>
    <w:rsid w:val="00887D1A"/>
    <w:rsid w:val="008C417C"/>
    <w:rsid w:val="008D14E4"/>
    <w:rsid w:val="008E1A53"/>
    <w:rsid w:val="008E5BDE"/>
    <w:rsid w:val="008E6C41"/>
    <w:rsid w:val="009101C1"/>
    <w:rsid w:val="00925738"/>
    <w:rsid w:val="00930B66"/>
    <w:rsid w:val="00941787"/>
    <w:rsid w:val="00941930"/>
    <w:rsid w:val="00985C29"/>
    <w:rsid w:val="009D1468"/>
    <w:rsid w:val="009F34AA"/>
    <w:rsid w:val="00A168E4"/>
    <w:rsid w:val="00A2528B"/>
    <w:rsid w:val="00A50599"/>
    <w:rsid w:val="00A66BCB"/>
    <w:rsid w:val="00A911C8"/>
    <w:rsid w:val="00AC3BBB"/>
    <w:rsid w:val="00AD2CEB"/>
    <w:rsid w:val="00AE1F31"/>
    <w:rsid w:val="00B02247"/>
    <w:rsid w:val="00B13B98"/>
    <w:rsid w:val="00B164BF"/>
    <w:rsid w:val="00B16FEB"/>
    <w:rsid w:val="00B229B8"/>
    <w:rsid w:val="00B26631"/>
    <w:rsid w:val="00B32923"/>
    <w:rsid w:val="00B501A1"/>
    <w:rsid w:val="00B56585"/>
    <w:rsid w:val="00B63093"/>
    <w:rsid w:val="00B63C61"/>
    <w:rsid w:val="00BA3B99"/>
    <w:rsid w:val="00BC12AC"/>
    <w:rsid w:val="00C06F03"/>
    <w:rsid w:val="00C16B2F"/>
    <w:rsid w:val="00C544F6"/>
    <w:rsid w:val="00C54D1A"/>
    <w:rsid w:val="00C65150"/>
    <w:rsid w:val="00C651EB"/>
    <w:rsid w:val="00C75D7A"/>
    <w:rsid w:val="00C77C27"/>
    <w:rsid w:val="00C91BAA"/>
    <w:rsid w:val="00CC1250"/>
    <w:rsid w:val="00CE1F61"/>
    <w:rsid w:val="00CF6405"/>
    <w:rsid w:val="00D037F7"/>
    <w:rsid w:val="00D11778"/>
    <w:rsid w:val="00D20903"/>
    <w:rsid w:val="00D47FA6"/>
    <w:rsid w:val="00D50A15"/>
    <w:rsid w:val="00D54F34"/>
    <w:rsid w:val="00D71406"/>
    <w:rsid w:val="00D71A9E"/>
    <w:rsid w:val="00D863CA"/>
    <w:rsid w:val="00D972D2"/>
    <w:rsid w:val="00DA2845"/>
    <w:rsid w:val="00DA687C"/>
    <w:rsid w:val="00DE6F25"/>
    <w:rsid w:val="00E14E55"/>
    <w:rsid w:val="00E20833"/>
    <w:rsid w:val="00E43250"/>
    <w:rsid w:val="00E47A97"/>
    <w:rsid w:val="00E52ECC"/>
    <w:rsid w:val="00E72666"/>
    <w:rsid w:val="00ED5B9B"/>
    <w:rsid w:val="00EF676C"/>
    <w:rsid w:val="00EF7467"/>
    <w:rsid w:val="00F001AD"/>
    <w:rsid w:val="00F04011"/>
    <w:rsid w:val="00F20A3C"/>
    <w:rsid w:val="00F27EBE"/>
    <w:rsid w:val="00F308BE"/>
    <w:rsid w:val="00F31144"/>
    <w:rsid w:val="00F3350F"/>
    <w:rsid w:val="00F33643"/>
    <w:rsid w:val="00F356ED"/>
    <w:rsid w:val="00F570C1"/>
    <w:rsid w:val="00F6215F"/>
    <w:rsid w:val="00F64831"/>
    <w:rsid w:val="00F916DD"/>
    <w:rsid w:val="00F9261D"/>
    <w:rsid w:val="00FA4685"/>
    <w:rsid w:val="00FA7167"/>
    <w:rsid w:val="00FE10A4"/>
    <w:rsid w:val="00FE3362"/>
    <w:rsid w:val="00FF0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1a74c5,#a49b73"/>
    </o:shapedefaults>
    <o:shapelayout v:ext="edit">
      <o:idmap v:ext="edit" data="1"/>
    </o:shapelayout>
  </w:shapeDefaults>
  <w:decimalSymbol w:val=","/>
  <w:listSeparator w:val=";"/>
  <w14:docId w14:val="1646A4FD"/>
  <w15:docId w15:val="{D571466A-B4E7-46BB-879D-6A5FA4647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2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C3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52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2C30"/>
  </w:style>
  <w:style w:type="paragraph" w:styleId="Stopka">
    <w:name w:val="footer"/>
    <w:basedOn w:val="Normalny"/>
    <w:link w:val="StopkaZnak"/>
    <w:uiPriority w:val="99"/>
    <w:unhideWhenUsed/>
    <w:rsid w:val="00752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2C30"/>
  </w:style>
  <w:style w:type="table" w:styleId="Tabela-Siatka">
    <w:name w:val="Table Grid"/>
    <w:basedOn w:val="Standardowy"/>
    <w:uiPriority w:val="59"/>
    <w:rsid w:val="00FE1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E10A4"/>
    <w:rPr>
      <w:color w:val="0000FF" w:themeColor="hyperlink"/>
      <w:u w:val="single"/>
    </w:rPr>
  </w:style>
  <w:style w:type="character" w:customStyle="1" w:styleId="apple-converted-space">
    <w:name w:val="apple-converted-space"/>
    <w:basedOn w:val="Domylnaczcionkaakapitu"/>
    <w:rsid w:val="00571CBE"/>
  </w:style>
  <w:style w:type="character" w:customStyle="1" w:styleId="luchili">
    <w:name w:val="luc_hili"/>
    <w:basedOn w:val="Domylnaczcionkaakapitu"/>
    <w:rsid w:val="00571CBE"/>
  </w:style>
  <w:style w:type="character" w:customStyle="1" w:styleId="tabulatory">
    <w:name w:val="tabulatory"/>
    <w:basedOn w:val="Domylnaczcionkaakapitu"/>
    <w:rsid w:val="00571CBE"/>
  </w:style>
  <w:style w:type="paragraph" w:styleId="NormalnyWeb">
    <w:name w:val="Normal (Web)"/>
    <w:basedOn w:val="Normalny"/>
    <w:uiPriority w:val="99"/>
    <w:unhideWhenUsed/>
    <w:rsid w:val="001E3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56F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56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56F9"/>
    <w:rPr>
      <w:vertAlign w:val="superscript"/>
    </w:rPr>
  </w:style>
  <w:style w:type="paragraph" w:styleId="Akapitzlist">
    <w:name w:val="List Paragraph"/>
    <w:basedOn w:val="Normalny"/>
    <w:uiPriority w:val="34"/>
    <w:qFormat/>
    <w:rsid w:val="00037D5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A12FE"/>
    <w:rPr>
      <w:b/>
      <w:bCs/>
    </w:rPr>
  </w:style>
  <w:style w:type="paragraph" w:styleId="Bezodstpw">
    <w:name w:val="No Spacing"/>
    <w:uiPriority w:val="1"/>
    <w:qFormat/>
    <w:rsid w:val="00A50599"/>
    <w:pPr>
      <w:spacing w:after="0" w:line="240" w:lineRule="auto"/>
    </w:pPr>
  </w:style>
  <w:style w:type="paragraph" w:customStyle="1" w:styleId="TableParagraph">
    <w:name w:val="Table Paragraph"/>
    <w:basedOn w:val="Normalny"/>
    <w:rsid w:val="00E47A97"/>
    <w:pPr>
      <w:suppressAutoHyphens/>
      <w:spacing w:after="0" w:line="240" w:lineRule="auto"/>
    </w:pPr>
    <w:rPr>
      <w:rFonts w:ascii="Trebuchet MS" w:eastAsia="Trebuchet MS" w:hAnsi="Trebuchet MS" w:cs="Trebuchet MS"/>
      <w:sz w:val="20"/>
      <w:szCs w:val="20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36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41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3060">
          <w:marLeft w:val="6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9787">
          <w:marLeft w:val="6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289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a\Desktop\KSW%20legal%20sprawy\KSW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1A70A-E440-47F0-A6CF-6199B91AE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KSW papier firmowy</Template>
  <TotalTime>426</TotalTime>
  <Pages>1</Pages>
  <Words>88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HP</cp:lastModifiedBy>
  <cp:revision>27</cp:revision>
  <cp:lastPrinted>2019-05-25T20:55:00Z</cp:lastPrinted>
  <dcterms:created xsi:type="dcterms:W3CDTF">2019-05-26T12:23:00Z</dcterms:created>
  <dcterms:modified xsi:type="dcterms:W3CDTF">2020-03-18T12:28:00Z</dcterms:modified>
</cp:coreProperties>
</file>